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6FCD" w14:textId="77777777" w:rsidR="00E12ACC" w:rsidRDefault="00E12ACC" w:rsidP="009057BD">
      <w:pPr>
        <w:pStyle w:val="Title"/>
        <w:spacing w:after="0"/>
        <w:rPr>
          <w:lang w:val="is-IS"/>
        </w:rPr>
      </w:pPr>
    </w:p>
    <w:p w14:paraId="353A2F90" w14:textId="77777777" w:rsidR="00E12ACC" w:rsidRDefault="00E12ACC" w:rsidP="009057BD">
      <w:pPr>
        <w:pStyle w:val="Title"/>
        <w:spacing w:after="0"/>
        <w:rPr>
          <w:lang w:val="is-IS"/>
        </w:rPr>
      </w:pPr>
      <w:r>
        <w:rPr>
          <w:noProof/>
        </w:rPr>
        <w:drawing>
          <wp:inline distT="0" distB="0" distL="0" distR="0" wp14:anchorId="60F5A1A7" wp14:editId="0DE8E757">
            <wp:extent cx="1828800" cy="987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1"/>
                    <a:stretch/>
                  </pic:blipFill>
                  <pic:spPr bwMode="auto">
                    <a:xfrm>
                      <a:off x="0" y="0"/>
                      <a:ext cx="1857424" cy="10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DBC13" w14:textId="315C190F" w:rsidR="00727F6C" w:rsidRDefault="00C22594" w:rsidP="009057BD">
      <w:pPr>
        <w:pStyle w:val="Title"/>
        <w:spacing w:after="0"/>
        <w:rPr>
          <w:lang w:val="is-IS"/>
        </w:rPr>
      </w:pPr>
      <w:r w:rsidRPr="00C22594">
        <w:rPr>
          <w:lang w:val="is-IS"/>
        </w:rPr>
        <w:t xml:space="preserve">Framboðslisti við borgarstjórnarkosningar </w:t>
      </w:r>
      <w:r w:rsidR="00065BE4">
        <w:rPr>
          <w:lang w:val="is-IS"/>
        </w:rPr>
        <w:t>14</w:t>
      </w:r>
      <w:r w:rsidRPr="00C22594">
        <w:rPr>
          <w:lang w:val="is-IS"/>
        </w:rPr>
        <w:t xml:space="preserve">. maí </w:t>
      </w:r>
      <w:r w:rsidR="00065BE4">
        <w:rPr>
          <w:lang w:val="is-IS"/>
        </w:rPr>
        <w:t>2022</w:t>
      </w:r>
    </w:p>
    <w:p w14:paraId="55D51D76" w14:textId="78422578" w:rsidR="0029613B" w:rsidRPr="0029613B" w:rsidRDefault="00CF3EC9" w:rsidP="009057BD">
      <w:pPr>
        <w:pStyle w:val="Title"/>
        <w:jc w:val="left"/>
        <w:rPr>
          <w:b w:val="0"/>
          <w:sz w:val="28"/>
          <w:szCs w:val="28"/>
          <w:lang w:val="is-IS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618F338" wp14:editId="26376989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30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5EF69" w14:textId="01A817A4" w:rsidR="009057BD" w:rsidRPr="009057BD" w:rsidRDefault="009057BD" w:rsidP="009057B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</w:pP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Eyðublað þetta </w:t>
                            </w:r>
                            <w:r w:rsidR="001E4D49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>fyllist út</w:t>
                            </w: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</w:t>
                            </w:r>
                            <w:r w:rsidRPr="009057BD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4"/>
                                <w:u w:val="single"/>
                                <w:lang w:val="is-IS"/>
                              </w:rPr>
                              <w:t>rafrænt</w:t>
                            </w: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og afhendist yfirkjörstjórn Reykjavíkur. Því </w:t>
                            </w:r>
                            <w:r w:rsidR="001E4D49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>skulu</w:t>
                            </w: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einnig fylgja </w:t>
                            </w:r>
                            <w:r w:rsidR="004346D8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4"/>
                                <w:u w:val="single"/>
                                <w:lang w:val="is-IS"/>
                              </w:rPr>
                              <w:t>undirskriftir</w:t>
                            </w: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allra sem á listanum eru um að þeir hafi gefið leyfi fyrir því að nöfn þeirra séu sett á listann</w:t>
                            </w:r>
                            <w:r w:rsidR="00EE41F9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og hverjir tveir menn séu umboðsmenn listans</w:t>
                            </w:r>
                            <w:r w:rsidRPr="009057B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>.</w:t>
                            </w:r>
                            <w:r w:rsidR="00065BE4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 </w:t>
                            </w:r>
                            <w:r w:rsidR="006A22E9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 xml:space="preserve">Heimilt er að skila fullgildum rafrænum </w:t>
                            </w:r>
                            <w:r w:rsidR="004346D8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>undirskriftum</w:t>
                            </w:r>
                            <w:r w:rsidR="006A22E9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lang w:val="is-I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18F338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0;margin-top:21.6pt;width:273.6pt;height:110.55pt;z-index:251659264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" filled="f" stroked="f">
                <v:textbox style="mso-fit-shape-to-text:t">
                  <w:txbxContent>
                    <w:p w14:paraId="53C5EF69" w14:textId="01A817A4" w:rsidR="009057BD" w:rsidRPr="009057BD" w:rsidRDefault="009057BD" w:rsidP="009057B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</w:pP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Eyðublað þetta </w:t>
                      </w:r>
                      <w:r w:rsidR="001E4D49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>fyllist út</w:t>
                      </w: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</w:t>
                      </w:r>
                      <w:r w:rsidRPr="009057BD">
                        <w:rPr>
                          <w:b/>
                          <w:i/>
                          <w:iCs/>
                          <w:color w:val="4F81BD" w:themeColor="accent1"/>
                          <w:sz w:val="24"/>
                          <w:u w:val="single"/>
                          <w:lang w:val="is-IS"/>
                        </w:rPr>
                        <w:t>rafrænt</w:t>
                      </w: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og afhendist yfirkjörstjórn Reykjavíkur. Því </w:t>
                      </w:r>
                      <w:r w:rsidR="001E4D49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>skulu</w:t>
                      </w: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einnig fylgja </w:t>
                      </w:r>
                      <w:r w:rsidR="004346D8">
                        <w:rPr>
                          <w:b/>
                          <w:i/>
                          <w:iCs/>
                          <w:color w:val="4F81BD" w:themeColor="accent1"/>
                          <w:sz w:val="24"/>
                          <w:u w:val="single"/>
                          <w:lang w:val="is-IS"/>
                        </w:rPr>
                        <w:t>undirskriftir</w:t>
                      </w: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allra sem á listanum eru um að þeir hafi gefið leyfi fyrir því að nöfn þeirra séu sett á listann</w:t>
                      </w:r>
                      <w:r w:rsidR="00EE41F9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og hverjir tveir menn séu umboðsmenn listans</w:t>
                      </w:r>
                      <w:r w:rsidRPr="009057BD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>.</w:t>
                      </w:r>
                      <w:r w:rsidR="00065BE4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 </w:t>
                      </w:r>
                      <w:r w:rsidR="006A22E9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 xml:space="preserve">Heimilt er að skila fullgildum rafrænum </w:t>
                      </w:r>
                      <w:r w:rsidR="004346D8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>undirskriftum</w:t>
                      </w:r>
                      <w:r w:rsidR="006A22E9">
                        <w:rPr>
                          <w:i/>
                          <w:iCs/>
                          <w:color w:val="4F81BD" w:themeColor="accent1"/>
                          <w:sz w:val="24"/>
                          <w:lang w:val="is-I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Grid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20"/>
        <w:gridCol w:w="10350"/>
      </w:tblGrid>
      <w:tr w:rsidR="0029613B" w:rsidRPr="00C22594" w14:paraId="112D1886" w14:textId="77777777" w:rsidTr="008C0E04">
        <w:tc>
          <w:tcPr>
            <w:tcW w:w="13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D81BAB" w14:textId="77777777" w:rsidR="0029613B" w:rsidRPr="0029613B" w:rsidRDefault="0029613B" w:rsidP="0029613B">
            <w:pPr>
              <w:pStyle w:val="Heading1"/>
              <w:jc w:val="center"/>
              <w:rPr>
                <w:sz w:val="24"/>
                <w:szCs w:val="24"/>
                <w:lang w:val="is-IS"/>
              </w:rPr>
            </w:pPr>
            <w:r w:rsidRPr="0029613B">
              <w:rPr>
                <w:sz w:val="24"/>
                <w:szCs w:val="24"/>
                <w:lang w:val="is-IS"/>
              </w:rPr>
              <w:t>Tilkynning</w:t>
            </w:r>
          </w:p>
          <w:p w14:paraId="5CAA6D39" w14:textId="05664039" w:rsidR="0029613B" w:rsidRPr="00C22594" w:rsidRDefault="0029613B" w:rsidP="0029613B">
            <w:pPr>
              <w:jc w:val="center"/>
              <w:rPr>
                <w:lang w:val="is-IS"/>
              </w:rPr>
            </w:pPr>
            <w:r w:rsidRPr="00C22594">
              <w:rPr>
                <w:lang w:val="is-IS"/>
              </w:rPr>
              <w:t xml:space="preserve">til yfirkjörstjórnar í Reykjavík um framboðslista við kosningar til borgarstjórnar í samræmi við </w:t>
            </w:r>
            <w:r w:rsidR="0098409B">
              <w:rPr>
                <w:lang w:val="is-IS"/>
              </w:rPr>
              <w:t>37. og  39</w:t>
            </w:r>
            <w:r w:rsidRPr="00C22594">
              <w:rPr>
                <w:lang w:val="is-IS"/>
              </w:rPr>
              <w:t xml:space="preserve">. gr. laga nr. </w:t>
            </w:r>
            <w:r w:rsidR="0098409B">
              <w:rPr>
                <w:lang w:val="is-IS"/>
              </w:rPr>
              <w:t>112</w:t>
            </w:r>
            <w:r w:rsidRPr="00C22594">
              <w:rPr>
                <w:lang w:val="is-IS"/>
              </w:rPr>
              <w:t>/</w:t>
            </w:r>
            <w:r w:rsidR="0098409B">
              <w:rPr>
                <w:lang w:val="is-IS"/>
              </w:rPr>
              <w:t>2021</w:t>
            </w:r>
            <w:r w:rsidRPr="00C22594">
              <w:rPr>
                <w:lang w:val="is-IS"/>
              </w:rPr>
              <w:t xml:space="preserve"> um kosningar.</w:t>
            </w:r>
          </w:p>
        </w:tc>
      </w:tr>
      <w:tr w:rsidR="00C22594" w:rsidRPr="00C22594" w14:paraId="4626A265" w14:textId="77777777" w:rsidTr="008C0E0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9C17ED6" w14:textId="77777777" w:rsidR="00C22594" w:rsidRPr="00C22594" w:rsidRDefault="00C22594" w:rsidP="00731373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Heiti framboðslista:</w:t>
            </w: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B9601" w14:textId="77777777" w:rsidR="00C22594" w:rsidRPr="00C22594" w:rsidRDefault="00C22594" w:rsidP="00731373">
            <w:pPr>
              <w:rPr>
                <w:lang w:val="is-IS"/>
              </w:rPr>
            </w:pPr>
          </w:p>
        </w:tc>
      </w:tr>
      <w:tr w:rsidR="00C22594" w:rsidRPr="00C22594" w14:paraId="51EA7855" w14:textId="77777777" w:rsidTr="008C0E0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330C43F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Óskað er eftir listabókstafnum:</w:t>
            </w:r>
          </w:p>
        </w:tc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590A3" w14:textId="77777777" w:rsidR="00C22594" w:rsidRPr="00C22594" w:rsidRDefault="00C22594" w:rsidP="00731373">
            <w:pPr>
              <w:rPr>
                <w:lang w:val="is-IS"/>
              </w:rPr>
            </w:pPr>
          </w:p>
        </w:tc>
      </w:tr>
    </w:tbl>
    <w:p w14:paraId="2B173AC8" w14:textId="77777777" w:rsidR="00727F6C" w:rsidRPr="00C22594" w:rsidRDefault="00727F6C" w:rsidP="00731373">
      <w:pPr>
        <w:rPr>
          <w:lang w:val="is-IS"/>
        </w:rPr>
      </w:pPr>
    </w:p>
    <w:p w14:paraId="3536E5B2" w14:textId="77777777" w:rsidR="00C22594" w:rsidRPr="00C22594" w:rsidRDefault="00C22594" w:rsidP="00731373">
      <w:pPr>
        <w:rPr>
          <w:b/>
          <w:lang w:val="is-IS"/>
        </w:rPr>
      </w:pPr>
      <w:r w:rsidRPr="00C22594">
        <w:rPr>
          <w:b/>
          <w:lang w:val="is-IS"/>
        </w:rPr>
        <w:t>Umboðsmenn</w:t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874"/>
        <w:gridCol w:w="1518"/>
        <w:gridCol w:w="3605"/>
        <w:gridCol w:w="3095"/>
        <w:gridCol w:w="1578"/>
      </w:tblGrid>
      <w:tr w:rsidR="00C22594" w:rsidRPr="00C22594" w14:paraId="131D8B1F" w14:textId="77777777" w:rsidTr="00DD5DF1">
        <w:trPr>
          <w:tblHeader/>
        </w:trPr>
        <w:tc>
          <w:tcPr>
            <w:tcW w:w="3943" w:type="dxa"/>
            <w:shd w:val="clear" w:color="auto" w:fill="C6D9F1" w:themeFill="text2" w:themeFillTint="33"/>
          </w:tcPr>
          <w:p w14:paraId="1616ABBE" w14:textId="77777777" w:rsidR="00C22594" w:rsidRPr="00C22594" w:rsidRDefault="00C22594" w:rsidP="005D321E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Nafn</w:t>
            </w:r>
          </w:p>
        </w:tc>
        <w:tc>
          <w:tcPr>
            <w:tcW w:w="1543" w:type="dxa"/>
            <w:shd w:val="clear" w:color="auto" w:fill="C6D9F1" w:themeFill="text2" w:themeFillTint="33"/>
          </w:tcPr>
          <w:p w14:paraId="7EC755D6" w14:textId="77777777" w:rsidR="00C22594" w:rsidRPr="00C22594" w:rsidRDefault="00C22594" w:rsidP="005D321E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Kennitala</w:t>
            </w:r>
          </w:p>
        </w:tc>
        <w:tc>
          <w:tcPr>
            <w:tcW w:w="3670" w:type="dxa"/>
            <w:shd w:val="clear" w:color="auto" w:fill="C6D9F1" w:themeFill="text2" w:themeFillTint="33"/>
          </w:tcPr>
          <w:p w14:paraId="4034ED53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Heimili</w:t>
            </w:r>
          </w:p>
        </w:tc>
        <w:tc>
          <w:tcPr>
            <w:tcW w:w="3150" w:type="dxa"/>
            <w:shd w:val="clear" w:color="auto" w:fill="C6D9F1" w:themeFill="text2" w:themeFillTint="33"/>
          </w:tcPr>
          <w:p w14:paraId="49816949" w14:textId="77777777" w:rsidR="00C22594" w:rsidRPr="00C22594" w:rsidRDefault="00C22594" w:rsidP="005D321E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Netfang</w:t>
            </w:r>
          </w:p>
        </w:tc>
        <w:tc>
          <w:tcPr>
            <w:tcW w:w="1604" w:type="dxa"/>
            <w:shd w:val="clear" w:color="auto" w:fill="C6D9F1" w:themeFill="text2" w:themeFillTint="33"/>
          </w:tcPr>
          <w:p w14:paraId="04B0F116" w14:textId="77777777" w:rsidR="00C22594" w:rsidRPr="00C22594" w:rsidRDefault="00C22594" w:rsidP="005D321E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Símanúmer</w:t>
            </w:r>
          </w:p>
        </w:tc>
      </w:tr>
      <w:tr w:rsidR="00C22594" w:rsidRPr="00C22594" w14:paraId="020BCD22" w14:textId="77777777" w:rsidTr="00DD5DF1">
        <w:trPr>
          <w:trHeight w:val="576"/>
        </w:trPr>
        <w:tc>
          <w:tcPr>
            <w:tcW w:w="3943" w:type="dxa"/>
            <w:vAlign w:val="center"/>
          </w:tcPr>
          <w:p w14:paraId="6F6EEB97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1543" w:type="dxa"/>
            <w:vAlign w:val="center"/>
          </w:tcPr>
          <w:p w14:paraId="0D50FD10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3670" w:type="dxa"/>
            <w:vAlign w:val="center"/>
          </w:tcPr>
          <w:p w14:paraId="7709165E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3150" w:type="dxa"/>
            <w:vAlign w:val="center"/>
          </w:tcPr>
          <w:p w14:paraId="32ABFFE5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1604" w:type="dxa"/>
            <w:vAlign w:val="center"/>
          </w:tcPr>
          <w:p w14:paraId="0B84D5D4" w14:textId="77777777" w:rsidR="00C22594" w:rsidRPr="00C22594" w:rsidRDefault="00C22594" w:rsidP="005D321E">
            <w:pPr>
              <w:rPr>
                <w:lang w:val="is-IS"/>
              </w:rPr>
            </w:pPr>
          </w:p>
        </w:tc>
      </w:tr>
      <w:tr w:rsidR="00C22594" w:rsidRPr="00C22594" w14:paraId="064BFA51" w14:textId="77777777" w:rsidTr="00DD5DF1">
        <w:trPr>
          <w:trHeight w:val="576"/>
        </w:trPr>
        <w:tc>
          <w:tcPr>
            <w:tcW w:w="3943" w:type="dxa"/>
            <w:vAlign w:val="center"/>
          </w:tcPr>
          <w:p w14:paraId="19C93DC9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1543" w:type="dxa"/>
            <w:vAlign w:val="center"/>
          </w:tcPr>
          <w:p w14:paraId="585416D8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3670" w:type="dxa"/>
            <w:vAlign w:val="center"/>
          </w:tcPr>
          <w:p w14:paraId="2CFD509C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3150" w:type="dxa"/>
            <w:vAlign w:val="center"/>
          </w:tcPr>
          <w:p w14:paraId="0D0A38FB" w14:textId="77777777" w:rsidR="00C22594" w:rsidRPr="00C22594" w:rsidRDefault="00C22594" w:rsidP="005D321E">
            <w:pPr>
              <w:rPr>
                <w:lang w:val="is-IS"/>
              </w:rPr>
            </w:pPr>
          </w:p>
        </w:tc>
        <w:tc>
          <w:tcPr>
            <w:tcW w:w="1604" w:type="dxa"/>
            <w:vAlign w:val="center"/>
          </w:tcPr>
          <w:p w14:paraId="5C38B386" w14:textId="77777777" w:rsidR="00C22594" w:rsidRPr="00C22594" w:rsidRDefault="00C22594" w:rsidP="005D321E">
            <w:pPr>
              <w:rPr>
                <w:lang w:val="is-IS"/>
              </w:rPr>
            </w:pPr>
          </w:p>
        </w:tc>
      </w:tr>
    </w:tbl>
    <w:p w14:paraId="2BCEB8B7" w14:textId="77777777" w:rsidR="00C22594" w:rsidRPr="00C22594" w:rsidRDefault="00C22594" w:rsidP="00731373">
      <w:pPr>
        <w:rPr>
          <w:lang w:val="is-IS"/>
        </w:rPr>
      </w:pPr>
    </w:p>
    <w:p w14:paraId="01B187F9" w14:textId="77777777" w:rsidR="00E12ACC" w:rsidRDefault="00E12ACC" w:rsidP="00731373">
      <w:pPr>
        <w:rPr>
          <w:b/>
          <w:lang w:val="is-IS"/>
        </w:rPr>
      </w:pPr>
    </w:p>
    <w:p w14:paraId="3490FC4E" w14:textId="5D6B8A9D" w:rsidR="00C22594" w:rsidRPr="00C22594" w:rsidRDefault="00C22594" w:rsidP="00731373">
      <w:pPr>
        <w:rPr>
          <w:b/>
          <w:lang w:val="is-IS"/>
        </w:rPr>
      </w:pPr>
      <w:r w:rsidRPr="00C22594">
        <w:rPr>
          <w:b/>
          <w:lang w:val="is-IS"/>
        </w:rPr>
        <w:lastRenderedPageBreak/>
        <w:t>Frambjóðendur</w:t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75"/>
        <w:gridCol w:w="4565"/>
        <w:gridCol w:w="2119"/>
        <w:gridCol w:w="3342"/>
        <w:gridCol w:w="2969"/>
      </w:tblGrid>
      <w:tr w:rsidR="00C22594" w:rsidRPr="00C22594" w14:paraId="086ED822" w14:textId="77777777" w:rsidTr="004346D8">
        <w:trPr>
          <w:trHeight w:val="70"/>
          <w:tblHeader/>
        </w:trPr>
        <w:tc>
          <w:tcPr>
            <w:tcW w:w="675" w:type="dxa"/>
            <w:shd w:val="clear" w:color="auto" w:fill="C6D9F1" w:themeFill="text2" w:themeFillTint="33"/>
          </w:tcPr>
          <w:p w14:paraId="392BFC2D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Sæti</w:t>
            </w:r>
          </w:p>
        </w:tc>
        <w:tc>
          <w:tcPr>
            <w:tcW w:w="4565" w:type="dxa"/>
            <w:shd w:val="clear" w:color="auto" w:fill="C6D9F1" w:themeFill="text2" w:themeFillTint="33"/>
          </w:tcPr>
          <w:p w14:paraId="67761AE5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Nafn</w:t>
            </w:r>
          </w:p>
        </w:tc>
        <w:tc>
          <w:tcPr>
            <w:tcW w:w="2119" w:type="dxa"/>
            <w:shd w:val="clear" w:color="auto" w:fill="C6D9F1" w:themeFill="text2" w:themeFillTint="33"/>
          </w:tcPr>
          <w:p w14:paraId="38F2A726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Kennitala</w:t>
            </w:r>
          </w:p>
        </w:tc>
        <w:tc>
          <w:tcPr>
            <w:tcW w:w="3342" w:type="dxa"/>
            <w:shd w:val="clear" w:color="auto" w:fill="C6D9F1" w:themeFill="text2" w:themeFillTint="33"/>
          </w:tcPr>
          <w:p w14:paraId="50031C1E" w14:textId="77777777" w:rsidR="00C22594" w:rsidRPr="00C22594" w:rsidRDefault="00C22594" w:rsidP="00C22594">
            <w:pPr>
              <w:pStyle w:val="Heading1"/>
              <w:rPr>
                <w:lang w:val="is-IS"/>
              </w:rPr>
            </w:pPr>
            <w:r w:rsidRPr="00C22594">
              <w:rPr>
                <w:lang w:val="is-IS"/>
              </w:rPr>
              <w:t>Staða/starfsheiti</w:t>
            </w:r>
          </w:p>
        </w:tc>
        <w:tc>
          <w:tcPr>
            <w:tcW w:w="2969" w:type="dxa"/>
            <w:shd w:val="clear" w:color="auto" w:fill="C6D9F1" w:themeFill="text2" w:themeFillTint="33"/>
          </w:tcPr>
          <w:p w14:paraId="225A9766" w14:textId="6DD19237" w:rsidR="00C22594" w:rsidRPr="00C22594" w:rsidRDefault="005D363A" w:rsidP="00C22594">
            <w:pPr>
              <w:pStyle w:val="Heading1"/>
              <w:rPr>
                <w:lang w:val="is-IS"/>
              </w:rPr>
            </w:pPr>
            <w:r>
              <w:rPr>
                <w:lang w:val="is-IS"/>
              </w:rPr>
              <w:t>Lögheimili</w:t>
            </w:r>
          </w:p>
        </w:tc>
      </w:tr>
      <w:tr w:rsidR="00C22594" w:rsidRPr="00C22594" w14:paraId="401295C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F664D0C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1.</w:t>
            </w:r>
          </w:p>
        </w:tc>
        <w:tc>
          <w:tcPr>
            <w:tcW w:w="4565" w:type="dxa"/>
            <w:vAlign w:val="center"/>
          </w:tcPr>
          <w:p w14:paraId="32A67DC8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83432E1" w14:textId="77777777" w:rsidR="00C22594" w:rsidRPr="00C22594" w:rsidRDefault="00C22594" w:rsidP="00DD5DF1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590B7AE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BE37529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587AA2BE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4083AF3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2.</w:t>
            </w:r>
          </w:p>
        </w:tc>
        <w:tc>
          <w:tcPr>
            <w:tcW w:w="4565" w:type="dxa"/>
            <w:vAlign w:val="center"/>
          </w:tcPr>
          <w:p w14:paraId="6ACA3F56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BECB5E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730A91D0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788DC5C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458EB26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73C22D76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3.</w:t>
            </w:r>
          </w:p>
        </w:tc>
        <w:tc>
          <w:tcPr>
            <w:tcW w:w="4565" w:type="dxa"/>
            <w:vAlign w:val="center"/>
          </w:tcPr>
          <w:p w14:paraId="7B56EAE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507F3EA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C94055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159E48BB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07BFCF87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241FA02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4.</w:t>
            </w:r>
          </w:p>
        </w:tc>
        <w:tc>
          <w:tcPr>
            <w:tcW w:w="4565" w:type="dxa"/>
            <w:vAlign w:val="center"/>
          </w:tcPr>
          <w:p w14:paraId="0820D31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E4F650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76E2F263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B79B91F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27BA241D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64892BDB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5.</w:t>
            </w:r>
          </w:p>
        </w:tc>
        <w:tc>
          <w:tcPr>
            <w:tcW w:w="4565" w:type="dxa"/>
            <w:vAlign w:val="center"/>
          </w:tcPr>
          <w:p w14:paraId="7D646B23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106F243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12CD074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E9C2812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38549EF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B0843C1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6.</w:t>
            </w:r>
          </w:p>
        </w:tc>
        <w:tc>
          <w:tcPr>
            <w:tcW w:w="4565" w:type="dxa"/>
            <w:vAlign w:val="center"/>
          </w:tcPr>
          <w:p w14:paraId="771C071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9483414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202A488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A6EB0E7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DAF0CB7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5B72429E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7.</w:t>
            </w:r>
          </w:p>
        </w:tc>
        <w:tc>
          <w:tcPr>
            <w:tcW w:w="4565" w:type="dxa"/>
            <w:vAlign w:val="center"/>
          </w:tcPr>
          <w:p w14:paraId="49729DB6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D1921B0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582E3D38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0EF76D9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3178E104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3F87B6ED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8.</w:t>
            </w:r>
          </w:p>
        </w:tc>
        <w:tc>
          <w:tcPr>
            <w:tcW w:w="4565" w:type="dxa"/>
            <w:vAlign w:val="center"/>
          </w:tcPr>
          <w:p w14:paraId="54817D6F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6B5F54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D8F5221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4E4E6B58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24E6FB67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55D2C53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9.</w:t>
            </w:r>
          </w:p>
        </w:tc>
        <w:tc>
          <w:tcPr>
            <w:tcW w:w="4565" w:type="dxa"/>
            <w:vAlign w:val="center"/>
          </w:tcPr>
          <w:p w14:paraId="627A25C5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307EA8F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1BE2A51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76A525F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33AD08CB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C475FAE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10.</w:t>
            </w:r>
          </w:p>
        </w:tc>
        <w:tc>
          <w:tcPr>
            <w:tcW w:w="4565" w:type="dxa"/>
            <w:vAlign w:val="center"/>
          </w:tcPr>
          <w:p w14:paraId="692E7811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6C1068F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625626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33C198E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3D1C111C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0373409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11.</w:t>
            </w:r>
          </w:p>
        </w:tc>
        <w:tc>
          <w:tcPr>
            <w:tcW w:w="4565" w:type="dxa"/>
            <w:vAlign w:val="center"/>
          </w:tcPr>
          <w:p w14:paraId="30D3F10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DD3208A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7943D6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4D046824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2B980A68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78C92574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12.</w:t>
            </w:r>
          </w:p>
        </w:tc>
        <w:tc>
          <w:tcPr>
            <w:tcW w:w="4565" w:type="dxa"/>
            <w:vAlign w:val="center"/>
          </w:tcPr>
          <w:p w14:paraId="57AEBB84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55C91D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B53CB9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48B6E5BB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5AB8C945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2D3F899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13.</w:t>
            </w:r>
          </w:p>
        </w:tc>
        <w:tc>
          <w:tcPr>
            <w:tcW w:w="4565" w:type="dxa"/>
            <w:vAlign w:val="center"/>
          </w:tcPr>
          <w:p w14:paraId="18F4BDA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01B9E3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E923EF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B872590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6014A627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7E0E5299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14.</w:t>
            </w:r>
          </w:p>
        </w:tc>
        <w:tc>
          <w:tcPr>
            <w:tcW w:w="4565" w:type="dxa"/>
            <w:vAlign w:val="center"/>
          </w:tcPr>
          <w:p w14:paraId="0683C56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839943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3F866AA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B874953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60D84A9D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3371E6E" w14:textId="77777777" w:rsidR="00C22594" w:rsidRPr="00C22594" w:rsidRDefault="00C22594" w:rsidP="00C22594">
            <w:pPr>
              <w:rPr>
                <w:lang w:val="is-IS"/>
              </w:rPr>
            </w:pPr>
            <w:r w:rsidRPr="00C22594">
              <w:rPr>
                <w:lang w:val="is-IS"/>
              </w:rPr>
              <w:t>15.</w:t>
            </w:r>
          </w:p>
        </w:tc>
        <w:tc>
          <w:tcPr>
            <w:tcW w:w="4565" w:type="dxa"/>
            <w:vAlign w:val="center"/>
          </w:tcPr>
          <w:p w14:paraId="449729E4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762EF80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2EEFDF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591AE4B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68F7E692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64B351EF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16.</w:t>
            </w:r>
          </w:p>
        </w:tc>
        <w:tc>
          <w:tcPr>
            <w:tcW w:w="4565" w:type="dxa"/>
            <w:vAlign w:val="center"/>
          </w:tcPr>
          <w:p w14:paraId="4E5B230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195C92C6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F7782B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6DF20BD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19497968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9556F3F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lastRenderedPageBreak/>
              <w:t>17.</w:t>
            </w:r>
          </w:p>
        </w:tc>
        <w:tc>
          <w:tcPr>
            <w:tcW w:w="4565" w:type="dxa"/>
            <w:vAlign w:val="center"/>
          </w:tcPr>
          <w:p w14:paraId="2D996F3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724BAA8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5BDAD7CF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5961250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70A271F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32C34574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18.</w:t>
            </w:r>
          </w:p>
        </w:tc>
        <w:tc>
          <w:tcPr>
            <w:tcW w:w="4565" w:type="dxa"/>
            <w:vAlign w:val="center"/>
          </w:tcPr>
          <w:p w14:paraId="084C2F3D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DBCDE3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1A5165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35577401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BAD5868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5B8BD705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19.</w:t>
            </w:r>
          </w:p>
        </w:tc>
        <w:tc>
          <w:tcPr>
            <w:tcW w:w="4565" w:type="dxa"/>
            <w:vAlign w:val="center"/>
          </w:tcPr>
          <w:p w14:paraId="1EC4BBB3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7C61968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6D94E81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19A57605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45180E9D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4258FA2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20.</w:t>
            </w:r>
          </w:p>
        </w:tc>
        <w:tc>
          <w:tcPr>
            <w:tcW w:w="4565" w:type="dxa"/>
            <w:vAlign w:val="center"/>
          </w:tcPr>
          <w:p w14:paraId="70040B7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6380D3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F5F2FE0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1BC6FC1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0D0822C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6F56C29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21.</w:t>
            </w:r>
          </w:p>
        </w:tc>
        <w:tc>
          <w:tcPr>
            <w:tcW w:w="4565" w:type="dxa"/>
            <w:vAlign w:val="center"/>
          </w:tcPr>
          <w:p w14:paraId="5043338A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D1D1C6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0D6C0F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69B62DCE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29558C5C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C2A4E09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22.</w:t>
            </w:r>
          </w:p>
        </w:tc>
        <w:tc>
          <w:tcPr>
            <w:tcW w:w="4565" w:type="dxa"/>
            <w:vAlign w:val="center"/>
          </w:tcPr>
          <w:p w14:paraId="4E0075C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2B32A3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E672812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4678F4D6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500A410B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51F67E5C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23.</w:t>
            </w:r>
          </w:p>
        </w:tc>
        <w:tc>
          <w:tcPr>
            <w:tcW w:w="4565" w:type="dxa"/>
            <w:vAlign w:val="center"/>
          </w:tcPr>
          <w:p w14:paraId="785A808F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302F8C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40F4D8C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3A1EF0D7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2B9B8F5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346E3424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24.</w:t>
            </w:r>
          </w:p>
        </w:tc>
        <w:tc>
          <w:tcPr>
            <w:tcW w:w="4565" w:type="dxa"/>
            <w:vAlign w:val="center"/>
          </w:tcPr>
          <w:p w14:paraId="02D30733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74C7D2E4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0F26AD8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EF9AE2B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71C5D33B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9D6259E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25.</w:t>
            </w:r>
          </w:p>
        </w:tc>
        <w:tc>
          <w:tcPr>
            <w:tcW w:w="4565" w:type="dxa"/>
            <w:vAlign w:val="center"/>
          </w:tcPr>
          <w:p w14:paraId="776DD64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BC2E86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F5B1D60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3582B0CF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5EE9CB4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D457D10" w14:textId="77777777" w:rsidR="00C22594" w:rsidRPr="00C22594" w:rsidRDefault="00C22594" w:rsidP="00C22594">
            <w:pPr>
              <w:rPr>
                <w:lang w:val="is-IS"/>
              </w:rPr>
            </w:pPr>
            <w:r>
              <w:rPr>
                <w:lang w:val="is-IS"/>
              </w:rPr>
              <w:t>26.</w:t>
            </w:r>
          </w:p>
        </w:tc>
        <w:tc>
          <w:tcPr>
            <w:tcW w:w="4565" w:type="dxa"/>
            <w:vAlign w:val="center"/>
          </w:tcPr>
          <w:p w14:paraId="7DDBA7C0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EBF61E4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F1B4C75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1550FC3F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29613B" w:rsidRPr="00C22594" w14:paraId="14A1B2AC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A27A307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27.</w:t>
            </w:r>
          </w:p>
        </w:tc>
        <w:tc>
          <w:tcPr>
            <w:tcW w:w="4565" w:type="dxa"/>
            <w:vAlign w:val="center"/>
          </w:tcPr>
          <w:p w14:paraId="6DA62DA4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1B31CE36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0C0BB2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CD93A62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56BCB629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A5027A2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28.</w:t>
            </w:r>
          </w:p>
        </w:tc>
        <w:tc>
          <w:tcPr>
            <w:tcW w:w="4565" w:type="dxa"/>
            <w:vAlign w:val="center"/>
          </w:tcPr>
          <w:p w14:paraId="100D3FB5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751ABAA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333795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8C2DD9E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08F0B875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0A532D7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29.</w:t>
            </w:r>
          </w:p>
        </w:tc>
        <w:tc>
          <w:tcPr>
            <w:tcW w:w="4565" w:type="dxa"/>
            <w:vAlign w:val="center"/>
          </w:tcPr>
          <w:p w14:paraId="7C9C23D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D16EE3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3BE171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6E889609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43654FEA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5E1043F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30.</w:t>
            </w:r>
          </w:p>
        </w:tc>
        <w:tc>
          <w:tcPr>
            <w:tcW w:w="4565" w:type="dxa"/>
            <w:vAlign w:val="center"/>
          </w:tcPr>
          <w:p w14:paraId="746CB10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8CFAEEA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275ED0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111D000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1D6058CD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0B79B87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31.</w:t>
            </w:r>
          </w:p>
        </w:tc>
        <w:tc>
          <w:tcPr>
            <w:tcW w:w="4565" w:type="dxa"/>
            <w:vAlign w:val="center"/>
          </w:tcPr>
          <w:p w14:paraId="3ED6438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CE8DEA5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CB2228D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68E4676B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C22594" w:rsidRPr="00C22594" w14:paraId="58EB95E1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43B7DA7" w14:textId="77777777" w:rsidR="00C22594" w:rsidRPr="00C22594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32</w:t>
            </w:r>
            <w:r w:rsidR="00C22594">
              <w:rPr>
                <w:lang w:val="is-IS"/>
              </w:rPr>
              <w:t>.</w:t>
            </w:r>
          </w:p>
        </w:tc>
        <w:tc>
          <w:tcPr>
            <w:tcW w:w="4565" w:type="dxa"/>
            <w:vAlign w:val="center"/>
          </w:tcPr>
          <w:p w14:paraId="4950269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22E54E2B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51F47CE5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B683CA7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C22594" w:rsidRPr="00C22594" w14:paraId="5C0FD24B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60E1AFF4" w14:textId="77777777" w:rsidR="0029613B" w:rsidRPr="00C22594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lastRenderedPageBreak/>
              <w:t>33.</w:t>
            </w:r>
          </w:p>
        </w:tc>
        <w:tc>
          <w:tcPr>
            <w:tcW w:w="4565" w:type="dxa"/>
            <w:vAlign w:val="center"/>
          </w:tcPr>
          <w:p w14:paraId="4D280DF7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14AC8CE8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AA66165" w14:textId="77777777" w:rsidR="00C22594" w:rsidRPr="00C22594" w:rsidRDefault="00C22594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1BF3339D" w14:textId="77777777" w:rsidR="00C22594" w:rsidRPr="00C22594" w:rsidRDefault="00C22594" w:rsidP="00C22594">
            <w:pPr>
              <w:rPr>
                <w:lang w:val="is-IS"/>
              </w:rPr>
            </w:pPr>
          </w:p>
        </w:tc>
      </w:tr>
      <w:tr w:rsidR="0029613B" w:rsidRPr="00C22594" w14:paraId="15D1608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6603734A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34.</w:t>
            </w:r>
          </w:p>
        </w:tc>
        <w:tc>
          <w:tcPr>
            <w:tcW w:w="4565" w:type="dxa"/>
            <w:vAlign w:val="center"/>
          </w:tcPr>
          <w:p w14:paraId="2D6ADB3D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7769889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6A9724E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4D92DA66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7EC7C60C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C7032D2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35.</w:t>
            </w:r>
          </w:p>
        </w:tc>
        <w:tc>
          <w:tcPr>
            <w:tcW w:w="4565" w:type="dxa"/>
            <w:vAlign w:val="center"/>
          </w:tcPr>
          <w:p w14:paraId="175A62B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18A5B81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3E526DA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9103B81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2DF1DAD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5105BE75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36.</w:t>
            </w:r>
          </w:p>
        </w:tc>
        <w:tc>
          <w:tcPr>
            <w:tcW w:w="4565" w:type="dxa"/>
            <w:vAlign w:val="center"/>
          </w:tcPr>
          <w:p w14:paraId="64687155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15D0BA2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38114DA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A099DA8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62D357AA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32648B3F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37.</w:t>
            </w:r>
          </w:p>
        </w:tc>
        <w:tc>
          <w:tcPr>
            <w:tcW w:w="4565" w:type="dxa"/>
            <w:vAlign w:val="center"/>
          </w:tcPr>
          <w:p w14:paraId="563ECB6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20CF366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05E25B8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7DD60B1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70B93C42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60D70E24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38.</w:t>
            </w:r>
          </w:p>
        </w:tc>
        <w:tc>
          <w:tcPr>
            <w:tcW w:w="4565" w:type="dxa"/>
            <w:vAlign w:val="center"/>
          </w:tcPr>
          <w:p w14:paraId="35465ECF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7AFFBF8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56251F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07EED6F5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255AC3C6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0D49A638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39.</w:t>
            </w:r>
          </w:p>
        </w:tc>
        <w:tc>
          <w:tcPr>
            <w:tcW w:w="4565" w:type="dxa"/>
            <w:vAlign w:val="center"/>
          </w:tcPr>
          <w:p w14:paraId="5D7A57B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9849346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E12C55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1286295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2B7806F7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6154E02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40.</w:t>
            </w:r>
          </w:p>
        </w:tc>
        <w:tc>
          <w:tcPr>
            <w:tcW w:w="4565" w:type="dxa"/>
            <w:vAlign w:val="center"/>
          </w:tcPr>
          <w:p w14:paraId="1A5E7CB8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35E3581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DB73B8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297292D7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3F4A37A1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36B008CC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41.</w:t>
            </w:r>
          </w:p>
        </w:tc>
        <w:tc>
          <w:tcPr>
            <w:tcW w:w="4565" w:type="dxa"/>
            <w:vAlign w:val="center"/>
          </w:tcPr>
          <w:p w14:paraId="1A4E568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4A591E8D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57F5EDF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10B65E3E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1F1A087F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D4503CA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42.</w:t>
            </w:r>
          </w:p>
        </w:tc>
        <w:tc>
          <w:tcPr>
            <w:tcW w:w="4565" w:type="dxa"/>
            <w:vAlign w:val="center"/>
          </w:tcPr>
          <w:p w14:paraId="7BAF3039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0ADA04B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68F41D86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781D823B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11E4E13B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4C4BBBD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43.</w:t>
            </w:r>
          </w:p>
        </w:tc>
        <w:tc>
          <w:tcPr>
            <w:tcW w:w="4565" w:type="dxa"/>
            <w:vAlign w:val="center"/>
          </w:tcPr>
          <w:p w14:paraId="4A63261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58B81CF0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2A3AF6F6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3320F1B1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5DAC1833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14A14451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44.</w:t>
            </w:r>
          </w:p>
        </w:tc>
        <w:tc>
          <w:tcPr>
            <w:tcW w:w="4565" w:type="dxa"/>
            <w:vAlign w:val="center"/>
          </w:tcPr>
          <w:p w14:paraId="09C68D8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21302D11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503DA16B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67666135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4E8B2C18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2E295696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45.</w:t>
            </w:r>
          </w:p>
        </w:tc>
        <w:tc>
          <w:tcPr>
            <w:tcW w:w="4565" w:type="dxa"/>
            <w:vAlign w:val="center"/>
          </w:tcPr>
          <w:p w14:paraId="02EB8E3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21BB7FAA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311D72A1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1C35B1C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  <w:tr w:rsidR="0029613B" w:rsidRPr="00C22594" w14:paraId="68653EC1" w14:textId="77777777" w:rsidTr="004346D8">
        <w:trPr>
          <w:trHeight w:val="576"/>
        </w:trPr>
        <w:tc>
          <w:tcPr>
            <w:tcW w:w="675" w:type="dxa"/>
            <w:vAlign w:val="center"/>
          </w:tcPr>
          <w:p w14:paraId="4C277646" w14:textId="77777777" w:rsidR="0029613B" w:rsidRDefault="0029613B" w:rsidP="00C22594">
            <w:pPr>
              <w:rPr>
                <w:lang w:val="is-IS"/>
              </w:rPr>
            </w:pPr>
            <w:r>
              <w:rPr>
                <w:lang w:val="is-IS"/>
              </w:rPr>
              <w:t>46.</w:t>
            </w:r>
          </w:p>
        </w:tc>
        <w:tc>
          <w:tcPr>
            <w:tcW w:w="4565" w:type="dxa"/>
            <w:vAlign w:val="center"/>
          </w:tcPr>
          <w:p w14:paraId="20F1484D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119" w:type="dxa"/>
            <w:vAlign w:val="center"/>
          </w:tcPr>
          <w:p w14:paraId="636F88E3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3342" w:type="dxa"/>
            <w:vAlign w:val="center"/>
          </w:tcPr>
          <w:p w14:paraId="48E36147" w14:textId="77777777" w:rsidR="0029613B" w:rsidRPr="00C22594" w:rsidRDefault="0029613B" w:rsidP="00C22594">
            <w:pPr>
              <w:rPr>
                <w:lang w:val="is-IS"/>
              </w:rPr>
            </w:pPr>
          </w:p>
        </w:tc>
        <w:tc>
          <w:tcPr>
            <w:tcW w:w="2969" w:type="dxa"/>
            <w:vAlign w:val="center"/>
          </w:tcPr>
          <w:p w14:paraId="5617C173" w14:textId="77777777" w:rsidR="0029613B" w:rsidRPr="00C22594" w:rsidRDefault="0029613B" w:rsidP="00C22594">
            <w:pPr>
              <w:rPr>
                <w:lang w:val="is-IS"/>
              </w:rPr>
            </w:pPr>
          </w:p>
        </w:tc>
      </w:tr>
    </w:tbl>
    <w:p w14:paraId="0F25541F" w14:textId="77777777" w:rsidR="00642511" w:rsidRPr="00C22594" w:rsidRDefault="00642511" w:rsidP="00731373">
      <w:pPr>
        <w:rPr>
          <w:lang w:val="is-IS"/>
        </w:rPr>
      </w:pPr>
    </w:p>
    <w:sectPr w:rsidR="00642511" w:rsidRPr="00C22594" w:rsidSect="00727F6C">
      <w:headerReference w:type="default" r:id="rId9"/>
      <w:footerReference w:type="default" r:id="rId10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8858B" w14:textId="77777777" w:rsidR="007344FA" w:rsidRDefault="007344FA" w:rsidP="00B960F6">
      <w:pPr>
        <w:spacing w:before="0" w:after="0"/>
      </w:pPr>
      <w:r>
        <w:separator/>
      </w:r>
    </w:p>
  </w:endnote>
  <w:endnote w:type="continuationSeparator" w:id="0">
    <w:p w14:paraId="73169D3B" w14:textId="77777777" w:rsidR="007344FA" w:rsidRDefault="007344FA" w:rsidP="00B960F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02A13" w14:textId="77777777" w:rsidR="00B960F6" w:rsidRPr="00B960F6" w:rsidRDefault="00B960F6">
    <w:pPr>
      <w:pStyle w:val="Footer"/>
      <w:rPr>
        <w:b/>
        <w:lang w:val="is-IS"/>
      </w:rPr>
    </w:pPr>
    <w:r w:rsidRPr="00B960F6">
      <w:rPr>
        <w:b/>
        <w:lang w:val="is-IS"/>
      </w:rPr>
      <w:t xml:space="preserve">Heiti framboðslista: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F112E" w14:textId="77777777" w:rsidR="007344FA" w:rsidRDefault="007344FA" w:rsidP="00B960F6">
      <w:pPr>
        <w:spacing w:before="0" w:after="0"/>
      </w:pPr>
      <w:r>
        <w:separator/>
      </w:r>
    </w:p>
  </w:footnote>
  <w:footnote w:type="continuationSeparator" w:id="0">
    <w:p w14:paraId="1812A3DB" w14:textId="77777777" w:rsidR="007344FA" w:rsidRDefault="007344FA" w:rsidP="00B960F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18933" w14:textId="77777777" w:rsidR="00B960F6" w:rsidRPr="00B960F6" w:rsidRDefault="00B960F6">
    <w:pPr>
      <w:pStyle w:val="Header"/>
      <w:rPr>
        <w:lang w:val="is-IS"/>
      </w:rPr>
    </w:pPr>
    <w:r w:rsidRPr="00B960F6">
      <w:rPr>
        <w:lang w:val="is-I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5EAF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1483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4EA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7A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C24C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144C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08A8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06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DE6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6E6E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07569">
    <w:abstractNumId w:val="9"/>
  </w:num>
  <w:num w:numId="2" w16cid:durableId="502479348">
    <w:abstractNumId w:val="7"/>
  </w:num>
  <w:num w:numId="3" w16cid:durableId="1283802102">
    <w:abstractNumId w:val="6"/>
  </w:num>
  <w:num w:numId="4" w16cid:durableId="507327971">
    <w:abstractNumId w:val="5"/>
  </w:num>
  <w:num w:numId="5" w16cid:durableId="1845822211">
    <w:abstractNumId w:val="8"/>
  </w:num>
  <w:num w:numId="6" w16cid:durableId="1146898512">
    <w:abstractNumId w:val="3"/>
  </w:num>
  <w:num w:numId="7" w16cid:durableId="956839397">
    <w:abstractNumId w:val="2"/>
  </w:num>
  <w:num w:numId="8" w16cid:durableId="742874170">
    <w:abstractNumId w:val="1"/>
  </w:num>
  <w:num w:numId="9" w16cid:durableId="388116791">
    <w:abstractNumId w:val="0"/>
  </w:num>
  <w:num w:numId="10" w16cid:durableId="1257788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hyphenationZone w:val="425"/>
  <w:drawingGridHorizontalSpacing w:val="187"/>
  <w:drawingGridVerticalSpacing w:val="1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94"/>
    <w:rsid w:val="00065BE4"/>
    <w:rsid w:val="000A72F0"/>
    <w:rsid w:val="001E4D49"/>
    <w:rsid w:val="0029613B"/>
    <w:rsid w:val="004346D8"/>
    <w:rsid w:val="0046022A"/>
    <w:rsid w:val="005D363A"/>
    <w:rsid w:val="00642511"/>
    <w:rsid w:val="00695C35"/>
    <w:rsid w:val="006A22E9"/>
    <w:rsid w:val="00727F6C"/>
    <w:rsid w:val="00731373"/>
    <w:rsid w:val="007344FA"/>
    <w:rsid w:val="00883EC4"/>
    <w:rsid w:val="008C0E04"/>
    <w:rsid w:val="00904B00"/>
    <w:rsid w:val="009057BD"/>
    <w:rsid w:val="0098409B"/>
    <w:rsid w:val="00A237CD"/>
    <w:rsid w:val="00B960F6"/>
    <w:rsid w:val="00C22594"/>
    <w:rsid w:val="00CF3EC9"/>
    <w:rsid w:val="00DD5DF1"/>
    <w:rsid w:val="00E12ACC"/>
    <w:rsid w:val="00EE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B6E81C7"/>
  <w15:docId w15:val="{7042F23B-962E-4FD5-B925-9AF6D026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5C35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731373"/>
    <w:pPr>
      <w:outlineLvl w:val="0"/>
    </w:pPr>
    <w:rPr>
      <w:rFonts w:asciiTheme="majorHAnsi" w:hAnsiTheme="majorHAnsi"/>
      <w:b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rsid w:val="00727F6C"/>
    <w:pPr>
      <w:outlineLvl w:val="1"/>
    </w:pPr>
    <w:rPr>
      <w:rFonts w:ascii="Tahoma" w:hAnsi="Tahoma"/>
      <w:b/>
    </w:rPr>
  </w:style>
  <w:style w:type="paragraph" w:styleId="Heading3">
    <w:name w:val="heading 3"/>
    <w:basedOn w:val="Normal"/>
    <w:next w:val="Normal"/>
    <w:link w:val="Heading3Char"/>
    <w:semiHidden/>
    <w:unhideWhenUsed/>
    <w:rsid w:val="00727F6C"/>
    <w:pPr>
      <w:outlineLvl w:val="2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7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731373"/>
    <w:rPr>
      <w:rFonts w:ascii="Tahoma" w:hAnsi="Tahoma"/>
      <w:b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731373"/>
    <w:rPr>
      <w:rFonts w:ascii="Tahoma" w:hAnsi="Tahoma"/>
      <w:szCs w:val="24"/>
    </w:rPr>
  </w:style>
  <w:style w:type="paragraph" w:styleId="Title">
    <w:name w:val="Title"/>
    <w:basedOn w:val="Normal"/>
    <w:qFormat/>
    <w:rsid w:val="00731373"/>
    <w:pPr>
      <w:spacing w:after="480"/>
      <w:jc w:val="center"/>
      <w:outlineLvl w:val="0"/>
    </w:pPr>
    <w:rPr>
      <w:rFonts w:asciiTheme="majorHAnsi" w:hAnsiTheme="majorHAnsi" w:cs="Arial"/>
      <w:b/>
      <w:bCs/>
      <w:color w:val="632423" w:themeColor="accent2" w:themeShade="80"/>
      <w:kern w:val="28"/>
      <w:sz w:val="36"/>
      <w:szCs w:val="32"/>
    </w:rPr>
  </w:style>
  <w:style w:type="character" w:styleId="PlaceholderText">
    <w:name w:val="Placeholder Text"/>
    <w:basedOn w:val="DefaultParagraphFont"/>
    <w:uiPriority w:val="99"/>
    <w:semiHidden/>
    <w:rsid w:val="00731373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73137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313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960F6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B960F6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B960F6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B960F6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durlv4269\AppData\Roaming\Microsoft\Templates\Peti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66CF89-36F7-4B54-A189-58A8E689B5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C:\Users\hildurlv4269\AppData\Roaming\Microsoft\Templates\Petition.dotx</Template>
  <TotalTime>2</TotalTime>
  <Pages>4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>Petition</vt:lpstr>
      <vt:lpstr>Petition</vt:lpstr>
    </vt:vector>
  </TitlesOfParts>
  <Manager/>
  <Company/>
  <LinksUpToDate>false</LinksUpToDate>
  <CharactersWithSpaces>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Páll Hilmarsson</dc:creator>
  <cp:keywords/>
  <dc:description/>
  <cp:lastModifiedBy>Páll Hilmarsson</cp:lastModifiedBy>
  <cp:revision>2</cp:revision>
  <cp:lastPrinted>2003-07-21T15:58:00Z</cp:lastPrinted>
  <dcterms:created xsi:type="dcterms:W3CDTF">2022-03-22T17:15:00Z</dcterms:created>
  <dcterms:modified xsi:type="dcterms:W3CDTF">2022-03-22T17:15:00Z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TC060891931033</vt:lpwstr>
  </property>
</Properties>
</file>